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E8D4FA" w14:textId="14360632" w:rsidR="00473EEE" w:rsidRDefault="00473EEE">
      <w:pPr>
        <w:rPr>
          <w:rFonts w:cstheme="minorHAnsi"/>
        </w:rPr>
      </w:pPr>
    </w:p>
    <w:p w14:paraId="779868EE" w14:textId="2CFE5837" w:rsidR="00B614AF" w:rsidRDefault="00B614AF">
      <w:pPr>
        <w:rPr>
          <w:rFonts w:cstheme="minorHAnsi"/>
        </w:rPr>
      </w:pPr>
    </w:p>
    <w:p w14:paraId="348B033C" w14:textId="5407D2B0" w:rsidR="00B614AF" w:rsidRDefault="00B614AF">
      <w:pPr>
        <w:rPr>
          <w:rFonts w:cstheme="minorHAnsi"/>
        </w:rPr>
      </w:pPr>
    </w:p>
    <w:p w14:paraId="6DDEC04C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08564036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010605E7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7C418869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234B051E" w14:textId="77777777" w:rsidR="005077A8" w:rsidRDefault="005077A8" w:rsidP="004A2994">
      <w:pPr>
        <w:pStyle w:val="NoSpacing"/>
        <w:jc w:val="center"/>
        <w:rPr>
          <w:b/>
          <w:bCs/>
          <w:sz w:val="28"/>
          <w:szCs w:val="28"/>
        </w:rPr>
      </w:pPr>
    </w:p>
    <w:p w14:paraId="550A233A" w14:textId="5F04AE95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BDIAP Meeting Bursary Application:</w:t>
      </w:r>
      <w:r w:rsidRPr="004A2994">
        <w:rPr>
          <w:b/>
          <w:bCs/>
          <w:sz w:val="28"/>
          <w:szCs w:val="28"/>
        </w:rPr>
        <w:br/>
        <w:t>BDIAP Study Days</w:t>
      </w:r>
      <w:r w:rsidR="002E1766">
        <w:rPr>
          <w:b/>
          <w:bCs/>
          <w:sz w:val="28"/>
          <w:szCs w:val="28"/>
        </w:rPr>
        <w:t>, March</w:t>
      </w:r>
      <w:r w:rsidRPr="004A2994">
        <w:rPr>
          <w:b/>
          <w:bCs/>
          <w:sz w:val="28"/>
          <w:szCs w:val="28"/>
        </w:rPr>
        <w:t xml:space="preserve"> 202</w:t>
      </w:r>
      <w:r w:rsidR="00C16ACC">
        <w:rPr>
          <w:b/>
          <w:bCs/>
          <w:sz w:val="28"/>
          <w:szCs w:val="28"/>
        </w:rPr>
        <w:t>4</w:t>
      </w:r>
    </w:p>
    <w:p w14:paraId="00F65279" w14:textId="77777777" w:rsidR="004A2994" w:rsidRDefault="004A2994" w:rsidP="004A2994">
      <w:pPr>
        <w:pStyle w:val="NoSpacing"/>
      </w:pPr>
    </w:p>
    <w:p w14:paraId="04C69CBD" w14:textId="77777777" w:rsidR="004A2994" w:rsidRPr="004A2994" w:rsidRDefault="004A2994" w:rsidP="004A2994">
      <w:pPr>
        <w:pStyle w:val="NoSpacing"/>
        <w:jc w:val="center"/>
        <w:rPr>
          <w:b/>
          <w:bCs/>
          <w:sz w:val="28"/>
          <w:szCs w:val="28"/>
        </w:rPr>
      </w:pPr>
      <w:r w:rsidRPr="004A2994">
        <w:rPr>
          <w:b/>
          <w:bCs/>
          <w:sz w:val="28"/>
          <w:szCs w:val="28"/>
        </w:rPr>
        <w:t>Verification Form</w:t>
      </w:r>
    </w:p>
    <w:p w14:paraId="5C043F36" w14:textId="11ACA1A7" w:rsidR="001222C3" w:rsidRDefault="00423BC2" w:rsidP="004A2994">
      <w:pPr>
        <w:pStyle w:val="NoSpacing"/>
        <w:rPr>
          <w:b/>
          <w:bCs/>
          <w:sz w:val="28"/>
          <w:szCs w:val="28"/>
        </w:rPr>
      </w:pPr>
      <w:r w:rsidRPr="00423BC2">
        <w:rPr>
          <w:b/>
          <w:bCs/>
          <w:sz w:val="28"/>
          <w:szCs w:val="28"/>
        </w:rPr>
        <w:t>Clinical Lead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Head of Department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Laboratory Manager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/</w:t>
      </w:r>
      <w:r>
        <w:rPr>
          <w:b/>
          <w:bCs/>
          <w:sz w:val="28"/>
          <w:szCs w:val="28"/>
        </w:rPr>
        <w:t xml:space="preserve"> </w:t>
      </w:r>
      <w:r w:rsidRPr="00423BC2">
        <w:rPr>
          <w:b/>
          <w:bCs/>
          <w:sz w:val="28"/>
          <w:szCs w:val="28"/>
        </w:rPr>
        <w:t>Line Manager</w:t>
      </w:r>
    </w:p>
    <w:p w14:paraId="2FAD9177" w14:textId="77777777" w:rsidR="00423BC2" w:rsidRDefault="00423BC2" w:rsidP="004A2994">
      <w:pPr>
        <w:pStyle w:val="NoSpacing"/>
        <w:rPr>
          <w:b/>
          <w:bCs/>
          <w:sz w:val="28"/>
          <w:szCs w:val="28"/>
        </w:rPr>
      </w:pPr>
    </w:p>
    <w:p w14:paraId="529F8CF1" w14:textId="77777777" w:rsidR="00423BC2" w:rsidRPr="00540437" w:rsidRDefault="00423BC2" w:rsidP="004A2994">
      <w:pPr>
        <w:pStyle w:val="NoSpacing"/>
      </w:pPr>
    </w:p>
    <w:p w14:paraId="78E6FD56" w14:textId="3470DEE3" w:rsidR="004A2994" w:rsidRDefault="004A2994" w:rsidP="005077A8">
      <w:pPr>
        <w:pStyle w:val="NoSpacing"/>
        <w:rPr>
          <w:b/>
          <w:bCs/>
        </w:rPr>
      </w:pPr>
      <w:r w:rsidRPr="002F13F1">
        <w:rPr>
          <w:b/>
          <w:bCs/>
          <w:sz w:val="24"/>
          <w:szCs w:val="24"/>
        </w:rPr>
        <w:t>NAME OF APPLICANT:</w:t>
      </w:r>
      <w:r w:rsidR="001222C3" w:rsidRPr="002F13F1">
        <w:rPr>
          <w:b/>
          <w:bCs/>
          <w:sz w:val="24"/>
          <w:szCs w:val="24"/>
        </w:rPr>
        <w:t xml:space="preserve"> ______________________</w:t>
      </w:r>
      <w:r w:rsidRPr="004A2994">
        <w:rPr>
          <w:b/>
          <w:bCs/>
        </w:rPr>
        <w:br/>
      </w:r>
    </w:p>
    <w:p w14:paraId="1180A28E" w14:textId="152B0055" w:rsidR="005077A8" w:rsidRPr="00540437" w:rsidRDefault="005077A8" w:rsidP="005077A8">
      <w:pPr>
        <w:rPr>
          <w:rFonts w:asciiTheme="minorHAnsi" w:hAnsiTheme="minorHAnsi" w:cstheme="minorHAnsi"/>
          <w:color w:val="222222"/>
          <w:shd w:val="clear" w:color="auto" w:fill="FFFFFF"/>
        </w:rPr>
      </w:pP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 confirm that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the above-named applicant 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>is a trainee</w:t>
      </w:r>
      <w:r>
        <w:rPr>
          <w:rFonts w:asciiTheme="minorHAnsi" w:hAnsiTheme="minorHAnsi" w:cstheme="minorHAnsi"/>
          <w:color w:val="222222"/>
          <w:shd w:val="clear" w:color="auto" w:fill="FFFFFF"/>
        </w:rPr>
        <w:t>/allied scientist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 working in my department and verify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 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their bursary application </w:t>
      </w:r>
      <w:r>
        <w:rPr>
          <w:rFonts w:asciiTheme="minorHAnsi" w:hAnsiTheme="minorHAnsi" w:cstheme="minorHAnsi"/>
          <w:color w:val="222222"/>
          <w:shd w:val="clear" w:color="auto" w:fill="FFFFFF"/>
        </w:rPr>
        <w:t>for t</w:t>
      </w:r>
      <w:r w:rsidRPr="00540437">
        <w:rPr>
          <w:rFonts w:asciiTheme="minorHAnsi" w:hAnsiTheme="minorHAnsi" w:cstheme="minorHAnsi"/>
          <w:color w:val="222222"/>
          <w:shd w:val="clear" w:color="auto" w:fill="FFFFFF"/>
        </w:rPr>
        <w:t xml:space="preserve">he BDIAP </w:t>
      </w:r>
      <w:r>
        <w:rPr>
          <w:rFonts w:asciiTheme="minorHAnsi" w:hAnsiTheme="minorHAnsi" w:cstheme="minorHAnsi"/>
          <w:color w:val="222222"/>
          <w:shd w:val="clear" w:color="auto" w:fill="FFFFFF"/>
        </w:rPr>
        <w:t>Study Days, March 202</w:t>
      </w:r>
      <w:r w:rsidR="00C16ACC">
        <w:rPr>
          <w:rFonts w:asciiTheme="minorHAnsi" w:hAnsiTheme="minorHAnsi" w:cstheme="minorHAnsi"/>
          <w:color w:val="222222"/>
          <w:shd w:val="clear" w:color="auto" w:fill="FFFFFF"/>
        </w:rPr>
        <w:t>4</w:t>
      </w:r>
      <w:r>
        <w:rPr>
          <w:rFonts w:asciiTheme="minorHAnsi" w:hAnsiTheme="minorHAnsi" w:cstheme="minorHAnsi"/>
          <w:color w:val="222222"/>
          <w:shd w:val="clear" w:color="auto" w:fill="FFFFFF"/>
        </w:rPr>
        <w:t xml:space="preserve">.  </w:t>
      </w:r>
    </w:p>
    <w:p w14:paraId="525DC4FA" w14:textId="77777777" w:rsidR="004A2994" w:rsidRPr="00BE7E70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725A7DD7" w14:textId="589FC1BA" w:rsidR="004A2994" w:rsidRDefault="004A2994" w:rsidP="004A2994">
      <w:pPr>
        <w:pStyle w:val="NoSpacing"/>
        <w:rPr>
          <w:color w:val="222222"/>
          <w:shd w:val="clear" w:color="auto" w:fill="FFFFFF"/>
        </w:rPr>
      </w:pPr>
    </w:p>
    <w:p w14:paraId="03D7E4E0" w14:textId="77777777" w:rsidR="001222C3" w:rsidRPr="00BE7E70" w:rsidRDefault="001222C3" w:rsidP="004A2994">
      <w:pPr>
        <w:pStyle w:val="NoSpacing"/>
        <w:rPr>
          <w:color w:val="222222"/>
          <w:shd w:val="clear" w:color="auto" w:fill="FFFFFF"/>
        </w:rPr>
      </w:pPr>
    </w:p>
    <w:p w14:paraId="149A84D7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06E6D698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Signature</w:t>
      </w:r>
    </w:p>
    <w:p w14:paraId="60C33851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3C5476FC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0F65692E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4080D610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Print Name</w:t>
      </w:r>
    </w:p>
    <w:p w14:paraId="29A1012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20B6DB44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220670DC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6C246164" w14:textId="34967BA5" w:rsidR="004A2994" w:rsidRPr="002F13F1" w:rsidRDefault="005077A8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Trust/</w:t>
      </w:r>
      <w:r w:rsidR="00423BC2">
        <w:rPr>
          <w:color w:val="222222"/>
          <w:sz w:val="24"/>
          <w:szCs w:val="24"/>
          <w:shd w:val="clear" w:color="auto" w:fill="FFFFFF"/>
        </w:rPr>
        <w:t xml:space="preserve">Institute </w:t>
      </w:r>
      <w:r w:rsidRPr="002F13F1">
        <w:rPr>
          <w:color w:val="222222"/>
          <w:sz w:val="24"/>
          <w:szCs w:val="24"/>
          <w:shd w:val="clear" w:color="auto" w:fill="FFFFFF"/>
        </w:rPr>
        <w:t xml:space="preserve"> </w:t>
      </w:r>
    </w:p>
    <w:p w14:paraId="4AB91F61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3AF5B55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</w:p>
    <w:p w14:paraId="7F3B848D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__________________________</w:t>
      </w:r>
    </w:p>
    <w:p w14:paraId="29591846" w14:textId="77777777" w:rsidR="004A2994" w:rsidRPr="002F13F1" w:rsidRDefault="004A2994" w:rsidP="004A2994">
      <w:pPr>
        <w:pStyle w:val="NoSpacing"/>
        <w:rPr>
          <w:color w:val="222222"/>
          <w:sz w:val="24"/>
          <w:szCs w:val="24"/>
          <w:shd w:val="clear" w:color="auto" w:fill="FFFFFF"/>
        </w:rPr>
      </w:pPr>
      <w:r w:rsidRPr="002F13F1">
        <w:rPr>
          <w:color w:val="222222"/>
          <w:sz w:val="24"/>
          <w:szCs w:val="24"/>
          <w:shd w:val="clear" w:color="auto" w:fill="FFFFFF"/>
        </w:rPr>
        <w:t>Date</w:t>
      </w:r>
    </w:p>
    <w:p w14:paraId="0D3A8B11" w14:textId="77777777" w:rsidR="00F90579" w:rsidRDefault="00F90579">
      <w:pPr>
        <w:rPr>
          <w:rFonts w:cstheme="minorHAnsi"/>
        </w:rPr>
      </w:pPr>
    </w:p>
    <w:p w14:paraId="3C2235B0" w14:textId="77777777" w:rsidR="00BF3995" w:rsidRPr="00F90579" w:rsidRDefault="00BF3995">
      <w:pPr>
        <w:rPr>
          <w:rFonts w:cstheme="minorHAnsi"/>
        </w:rPr>
      </w:pPr>
    </w:p>
    <w:p w14:paraId="17675EF3" w14:textId="77777777" w:rsidR="002F13F1" w:rsidRDefault="002F13F1" w:rsidP="002F13F1">
      <w:pPr>
        <w:jc w:val="center"/>
        <w:rPr>
          <w:rFonts w:asciiTheme="minorHAnsi" w:hAnsiTheme="minorHAnsi" w:cstheme="minorHAnsi"/>
          <w:b/>
          <w:bCs/>
        </w:rPr>
      </w:pPr>
    </w:p>
    <w:p w14:paraId="77F6FC6D" w14:textId="59E092AA" w:rsidR="00D40CB9" w:rsidRPr="002F13F1" w:rsidRDefault="002F13F1" w:rsidP="002F13F1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2F13F1">
        <w:rPr>
          <w:rFonts w:asciiTheme="minorHAnsi" w:hAnsiTheme="minorHAnsi" w:cstheme="minorHAnsi"/>
          <w:b/>
          <w:bCs/>
        </w:rPr>
        <w:t xml:space="preserve">Please return the completed form to Louisa Coulthurst by email: </w:t>
      </w:r>
      <w:hyperlink r:id="rId8" w:history="1">
        <w:r w:rsidRPr="002F13F1">
          <w:rPr>
            <w:rStyle w:val="Hyperlink"/>
            <w:rFonts w:asciiTheme="minorHAnsi" w:hAnsiTheme="minorHAnsi" w:cstheme="minorHAnsi"/>
            <w:b/>
            <w:bCs/>
          </w:rPr>
          <w:t>membership@bdiap.org</w:t>
        </w:r>
      </w:hyperlink>
    </w:p>
    <w:sectPr w:rsidR="00D40CB9" w:rsidRPr="002F13F1" w:rsidSect="00473E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456886" w14:textId="77777777" w:rsidR="00334F00" w:rsidRDefault="00334F00" w:rsidP="00220D44">
      <w:r>
        <w:separator/>
      </w:r>
    </w:p>
  </w:endnote>
  <w:endnote w:type="continuationSeparator" w:id="0">
    <w:p w14:paraId="34E85006" w14:textId="77777777" w:rsidR="00334F00" w:rsidRDefault="00334F00" w:rsidP="00220D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F23AC" w14:textId="77777777" w:rsidR="003A06BD" w:rsidRDefault="003A06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1E4CC" w14:textId="77777777" w:rsidR="00F119BA" w:rsidRDefault="00F119BA">
    <w:pPr>
      <w:pStyle w:val="Footer"/>
      <w:rPr>
        <w:noProof/>
        <w:lang w:eastAsia="en-GB"/>
      </w:rPr>
    </w:pPr>
  </w:p>
  <w:p w14:paraId="76031CCE" w14:textId="77777777" w:rsidR="00473EEE" w:rsidRDefault="00473EEE">
    <w:pPr>
      <w:pStyle w:val="Footer"/>
      <w:rPr>
        <w:noProof/>
        <w:lang w:eastAsia="en-GB"/>
      </w:rPr>
    </w:pPr>
  </w:p>
  <w:p w14:paraId="7074FB9A" w14:textId="77777777" w:rsidR="00473EEE" w:rsidRDefault="00473E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F5DB3B" w14:textId="77777777" w:rsidR="00020EE3" w:rsidRDefault="00020EE3" w:rsidP="00020EE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E98B2" w14:textId="77777777" w:rsidR="00334F00" w:rsidRDefault="00334F00" w:rsidP="00220D44">
      <w:r>
        <w:separator/>
      </w:r>
    </w:p>
  </w:footnote>
  <w:footnote w:type="continuationSeparator" w:id="0">
    <w:p w14:paraId="5693A077" w14:textId="77777777" w:rsidR="00334F00" w:rsidRDefault="00334F00" w:rsidP="00220D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03FA5" w14:textId="77777777" w:rsidR="003A06BD" w:rsidRDefault="003A06B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89B86" w14:textId="77777777" w:rsidR="00220D44" w:rsidRDefault="00F06BA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41D61C" wp14:editId="38BFB6D4">
          <wp:simplePos x="0" y="0"/>
          <wp:positionH relativeFrom="page">
            <wp:align>right</wp:align>
          </wp:positionH>
          <wp:positionV relativeFrom="paragraph">
            <wp:posOffset>-474980</wp:posOffset>
          </wp:positionV>
          <wp:extent cx="7632700" cy="10704396"/>
          <wp:effectExtent l="0" t="0" r="635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107043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0D44">
      <w:rPr>
        <w:noProof/>
      </w:rPr>
      <w:t xml:space="preserve">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432" w14:textId="18C85BF9" w:rsidR="00F06BAF" w:rsidRDefault="00464800" w:rsidP="003A06BD">
    <w:pPr>
      <w:pStyle w:val="Header"/>
      <w:tabs>
        <w:tab w:val="clear" w:pos="4513"/>
        <w:tab w:val="clear" w:pos="9026"/>
        <w:tab w:val="left" w:pos="5180"/>
      </w:tabs>
    </w:pPr>
    <w:r>
      <w:rPr>
        <w:noProof/>
      </w:rPr>
      <w:drawing>
        <wp:anchor distT="0" distB="0" distL="114300" distR="114300" simplePos="0" relativeHeight="251658239" behindDoc="1" locked="0" layoutInCell="1" allowOverlap="1" wp14:anchorId="77B8C246" wp14:editId="7DEBD763">
          <wp:simplePos x="0" y="0"/>
          <wp:positionH relativeFrom="page">
            <wp:align>right</wp:align>
          </wp:positionH>
          <wp:positionV relativeFrom="paragraph">
            <wp:posOffset>-528746</wp:posOffset>
          </wp:positionV>
          <wp:extent cx="7683500" cy="10778578"/>
          <wp:effectExtent l="0" t="0" r="0" b="3810"/>
          <wp:wrapNone/>
          <wp:docPr id="687285583" name="Picture 687285583" descr="A blue and white background with a fla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7285583" name="Picture 687285583" descr="A blue and white background with a flag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83500" cy="107785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06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626A3"/>
    <w:multiLevelType w:val="hybridMultilevel"/>
    <w:tmpl w:val="83DAB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2483E"/>
    <w:multiLevelType w:val="hybridMultilevel"/>
    <w:tmpl w:val="BE7ADD02"/>
    <w:lvl w:ilvl="0" w:tplc="A4F4991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97047654">
    <w:abstractNumId w:val="1"/>
  </w:num>
  <w:num w:numId="2" w16cid:durableId="814762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D0A"/>
    <w:rsid w:val="00020EE3"/>
    <w:rsid w:val="00051264"/>
    <w:rsid w:val="00085313"/>
    <w:rsid w:val="00087DB1"/>
    <w:rsid w:val="000D5783"/>
    <w:rsid w:val="0011197E"/>
    <w:rsid w:val="001222C3"/>
    <w:rsid w:val="00150616"/>
    <w:rsid w:val="00220D44"/>
    <w:rsid w:val="002E1766"/>
    <w:rsid w:val="002F13F1"/>
    <w:rsid w:val="00334F00"/>
    <w:rsid w:val="00374AFE"/>
    <w:rsid w:val="003A06BD"/>
    <w:rsid w:val="003B7DD9"/>
    <w:rsid w:val="003D2F11"/>
    <w:rsid w:val="00423BC2"/>
    <w:rsid w:val="00464800"/>
    <w:rsid w:val="00473EEE"/>
    <w:rsid w:val="00480944"/>
    <w:rsid w:val="004A2994"/>
    <w:rsid w:val="005077A8"/>
    <w:rsid w:val="0054346E"/>
    <w:rsid w:val="00627D0A"/>
    <w:rsid w:val="00721A7F"/>
    <w:rsid w:val="0072742D"/>
    <w:rsid w:val="00740EEC"/>
    <w:rsid w:val="00786CA2"/>
    <w:rsid w:val="00A108FA"/>
    <w:rsid w:val="00B32306"/>
    <w:rsid w:val="00B4368A"/>
    <w:rsid w:val="00B614AF"/>
    <w:rsid w:val="00BF3995"/>
    <w:rsid w:val="00C140E8"/>
    <w:rsid w:val="00C16ACC"/>
    <w:rsid w:val="00C20920"/>
    <w:rsid w:val="00C57C31"/>
    <w:rsid w:val="00D40CB9"/>
    <w:rsid w:val="00D74CAA"/>
    <w:rsid w:val="00D8517E"/>
    <w:rsid w:val="00E31842"/>
    <w:rsid w:val="00F06BAF"/>
    <w:rsid w:val="00F119BA"/>
    <w:rsid w:val="00F90579"/>
    <w:rsid w:val="00F9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811B0"/>
  <w15:chartTrackingRefBased/>
  <w15:docId w15:val="{5B2BE885-4CA9-4A67-B113-6B77D577D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77A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0D4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20D44"/>
  </w:style>
  <w:style w:type="paragraph" w:styleId="Footer">
    <w:name w:val="footer"/>
    <w:basedOn w:val="Normal"/>
    <w:link w:val="FooterChar"/>
    <w:uiPriority w:val="99"/>
    <w:unhideWhenUsed/>
    <w:rsid w:val="00220D44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20D44"/>
  </w:style>
  <w:style w:type="paragraph" w:styleId="NoSpacing">
    <w:name w:val="No Spacing"/>
    <w:uiPriority w:val="1"/>
    <w:qFormat/>
    <w:rsid w:val="00F9057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905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057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614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14AF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140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bership@bdiap.org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03.11.21%20-%20Letterhead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B87357-C20B-45AB-83EF-F3B2B8500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03.11.21 - Letterhead (1)</Template>
  <TotalTime>12</TotalTime>
  <Pages>1</Pages>
  <Words>100</Words>
  <Characters>572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Kiely</dc:creator>
  <cp:keywords/>
  <dc:description/>
  <cp:lastModifiedBy>Louisa Coulthurst</cp:lastModifiedBy>
  <cp:revision>12</cp:revision>
  <cp:lastPrinted>2023-11-07T14:51:00Z</cp:lastPrinted>
  <dcterms:created xsi:type="dcterms:W3CDTF">2023-01-03T11:43:00Z</dcterms:created>
  <dcterms:modified xsi:type="dcterms:W3CDTF">2023-11-07T14:52:00Z</dcterms:modified>
</cp:coreProperties>
</file>